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19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781"/>
        <w:gridCol w:w="2949"/>
        <w:gridCol w:w="1561"/>
        <w:gridCol w:w="3388"/>
      </w:tblGrid>
      <w:tr w:rsidR="007C1A86" w:rsidRPr="00846B76" w14:paraId="4C364357" w14:textId="77777777" w:rsidTr="002C765C">
        <w:sdt>
          <w:sdtPr>
            <w:id w:val="1621259925"/>
            <w:placeholder>
              <w:docPart w:val="6DA685AD2D2B4A229C5F08E130215B94"/>
            </w:placeholder>
            <w:temporary/>
            <w:showingPlcHdr/>
            <w15:appearance w15:val="hidden"/>
          </w:sdtPr>
          <w:sdtContent>
            <w:tc>
              <w:tcPr>
                <w:tcW w:w="937" w:type="pct"/>
                <w:gridSpan w:val="2"/>
                <w:vAlign w:val="bottom"/>
              </w:tcPr>
              <w:p w14:paraId="1324FD3D" w14:textId="77777777" w:rsidR="007C1A86" w:rsidRPr="00846B76" w:rsidRDefault="007C1A86" w:rsidP="00346DE2">
                <w:r w:rsidRPr="00346DE2">
                  <w:t>First Name</w:t>
                </w:r>
              </w:p>
            </w:tc>
          </w:sdtContent>
        </w:sdt>
        <w:tc>
          <w:tcPr>
            <w:tcW w:w="4063" w:type="pct"/>
            <w:gridSpan w:val="3"/>
            <w:tcBorders>
              <w:bottom w:val="single" w:sz="4" w:space="0" w:color="auto"/>
            </w:tcBorders>
            <w:vAlign w:val="bottom"/>
          </w:tcPr>
          <w:p w14:paraId="0D13D099" w14:textId="77777777" w:rsidR="007C1A86" w:rsidRPr="00846B76" w:rsidRDefault="007C1A86" w:rsidP="00346DE2">
            <w:pPr>
              <w:spacing w:before="240"/>
            </w:pPr>
          </w:p>
        </w:tc>
      </w:tr>
      <w:tr w:rsidR="007C1A86" w:rsidRPr="00846B76" w14:paraId="71A95A5E" w14:textId="77777777" w:rsidTr="002C765C">
        <w:sdt>
          <w:sdtPr>
            <w:id w:val="-1470592894"/>
            <w:placeholder>
              <w:docPart w:val="9024FCF3DABA45628BF172F07406297B"/>
            </w:placeholder>
            <w:temporary/>
            <w:showingPlcHdr/>
            <w15:appearance w15:val="hidden"/>
          </w:sdtPr>
          <w:sdtContent>
            <w:tc>
              <w:tcPr>
                <w:tcW w:w="937" w:type="pct"/>
                <w:gridSpan w:val="2"/>
                <w:vAlign w:val="bottom"/>
              </w:tcPr>
              <w:p w14:paraId="58C23E90" w14:textId="77777777" w:rsidR="007C1A86" w:rsidRPr="00846B76" w:rsidRDefault="007C1A86" w:rsidP="00346DE2">
                <w:r w:rsidRPr="00346DE2">
                  <w:t>Last Name</w:t>
                </w:r>
              </w:p>
            </w:tc>
          </w:sdtContent>
        </w:sdt>
        <w:tc>
          <w:tcPr>
            <w:tcW w:w="4063" w:type="pct"/>
            <w:gridSpan w:val="3"/>
            <w:tcBorders>
              <w:bottom w:val="single" w:sz="4" w:space="0" w:color="auto"/>
            </w:tcBorders>
            <w:vAlign w:val="bottom"/>
          </w:tcPr>
          <w:p w14:paraId="2EE711F9" w14:textId="77777777" w:rsidR="007C1A86" w:rsidRPr="00846B76" w:rsidRDefault="007C1A86" w:rsidP="00346DE2">
            <w:pPr>
              <w:spacing w:before="240"/>
            </w:pPr>
          </w:p>
        </w:tc>
      </w:tr>
      <w:tr w:rsidR="007C1A86" w:rsidRPr="00846B76" w14:paraId="658F0844" w14:textId="77777777" w:rsidTr="002C765C">
        <w:sdt>
          <w:sdtPr>
            <w:id w:val="572943512"/>
            <w:placeholder>
              <w:docPart w:val="EB8D84C1AD184E578C1B5EEE0DA2E6F2"/>
            </w:placeholder>
            <w:temporary/>
            <w:showingPlcHdr/>
            <w15:appearance w15:val="hidden"/>
          </w:sdtPr>
          <w:sdtContent>
            <w:tc>
              <w:tcPr>
                <w:tcW w:w="937" w:type="pct"/>
                <w:gridSpan w:val="2"/>
                <w:vAlign w:val="bottom"/>
              </w:tcPr>
              <w:p w14:paraId="08FCAAFC" w14:textId="77777777" w:rsidR="007C1A86" w:rsidRDefault="007C1A86" w:rsidP="00346DE2">
                <w:r w:rsidRPr="00346DE2">
                  <w:t>Address</w:t>
                </w:r>
              </w:p>
            </w:tc>
          </w:sdtContent>
        </w:sdt>
        <w:tc>
          <w:tcPr>
            <w:tcW w:w="4063" w:type="pct"/>
            <w:gridSpan w:val="3"/>
            <w:tcBorders>
              <w:bottom w:val="single" w:sz="4" w:space="0" w:color="auto"/>
            </w:tcBorders>
            <w:vAlign w:val="bottom"/>
          </w:tcPr>
          <w:p w14:paraId="60382923" w14:textId="77777777" w:rsidR="007C1A86" w:rsidRPr="00846B76" w:rsidRDefault="007C1A86" w:rsidP="00346DE2">
            <w:pPr>
              <w:spacing w:before="240"/>
            </w:pPr>
          </w:p>
        </w:tc>
      </w:tr>
      <w:tr w:rsidR="007C1A86" w:rsidRPr="00846B76" w14:paraId="03B9EC60" w14:textId="77777777" w:rsidTr="002C765C">
        <w:sdt>
          <w:sdtPr>
            <w:id w:val="-521243642"/>
            <w:placeholder>
              <w:docPart w:val="858DDD94FD9443AD941972E42C25E72C"/>
            </w:placeholder>
            <w:temporary/>
            <w:showingPlcHdr/>
            <w15:appearance w15:val="hidden"/>
          </w:sdtPr>
          <w:sdtContent>
            <w:tc>
              <w:tcPr>
                <w:tcW w:w="937" w:type="pct"/>
                <w:gridSpan w:val="2"/>
                <w:vAlign w:val="bottom"/>
              </w:tcPr>
              <w:p w14:paraId="3B3D0FC4" w14:textId="77777777" w:rsidR="007C1A86" w:rsidRPr="00846B76" w:rsidRDefault="007C1A86" w:rsidP="00346DE2">
                <w:r w:rsidRPr="00346DE2">
                  <w:t>City/State/Zip</w:t>
                </w:r>
              </w:p>
            </w:tc>
          </w:sdtContent>
        </w:sdt>
        <w:tc>
          <w:tcPr>
            <w:tcW w:w="4063" w:type="pct"/>
            <w:gridSpan w:val="3"/>
            <w:tcBorders>
              <w:bottom w:val="single" w:sz="4" w:space="0" w:color="auto"/>
            </w:tcBorders>
            <w:vAlign w:val="bottom"/>
          </w:tcPr>
          <w:p w14:paraId="30929DBB" w14:textId="77777777" w:rsidR="007C1A86" w:rsidRPr="00846B76" w:rsidRDefault="007C1A86" w:rsidP="00346DE2">
            <w:pPr>
              <w:spacing w:before="240"/>
            </w:pPr>
          </w:p>
        </w:tc>
      </w:tr>
      <w:tr w:rsidR="007C1A86" w:rsidRPr="00846B76" w14:paraId="672A67D1" w14:textId="77777777" w:rsidTr="002C765C">
        <w:tc>
          <w:tcPr>
            <w:tcW w:w="937" w:type="pct"/>
            <w:gridSpan w:val="2"/>
            <w:vAlign w:val="bottom"/>
          </w:tcPr>
          <w:p w14:paraId="0EADBF66" w14:textId="1FEAA4ED" w:rsidR="007C1A86" w:rsidRPr="00846B76" w:rsidRDefault="007C1A86" w:rsidP="00346DE2">
            <w:r>
              <w:t>Phone: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3A945916" w14:textId="77777777" w:rsidR="007C1A86" w:rsidRPr="00846B76" w:rsidRDefault="007C1A86" w:rsidP="00346DE2">
            <w:pPr>
              <w:spacing w:before="240"/>
            </w:pPr>
          </w:p>
        </w:tc>
        <w:sdt>
          <w:sdtPr>
            <w:id w:val="-1074967882"/>
            <w:placeholder>
              <w:docPart w:val="826CB45C27AB4E4086B179C15A9F3FEB"/>
            </w:placeholder>
            <w:temporary/>
            <w:showingPlcHdr/>
            <w15:appearance w15:val="hidden"/>
          </w:sdtPr>
          <w:sdtContent>
            <w:tc>
              <w:tcPr>
                <w:tcW w:w="803" w:type="pct"/>
                <w:vAlign w:val="bottom"/>
              </w:tcPr>
              <w:p w14:paraId="682A8133" w14:textId="77777777" w:rsidR="007C1A86" w:rsidRPr="00846B76" w:rsidRDefault="007C1A86" w:rsidP="00346DE2">
                <w:r w:rsidRPr="00346DE2">
                  <w:t>Cell Phone</w:t>
                </w:r>
              </w:p>
            </w:tc>
          </w:sdtContent>
        </w:sdt>
        <w:tc>
          <w:tcPr>
            <w:tcW w:w="1743" w:type="pct"/>
            <w:tcBorders>
              <w:bottom w:val="single" w:sz="4" w:space="0" w:color="auto"/>
            </w:tcBorders>
            <w:vAlign w:val="bottom"/>
          </w:tcPr>
          <w:p w14:paraId="41AB640F" w14:textId="77777777" w:rsidR="007C1A86" w:rsidRPr="00846B76" w:rsidRDefault="007C1A86" w:rsidP="00346DE2">
            <w:pPr>
              <w:spacing w:before="240"/>
            </w:pPr>
          </w:p>
        </w:tc>
      </w:tr>
      <w:tr w:rsidR="007C1A86" w:rsidRPr="00846B76" w14:paraId="1A9E4F3F" w14:textId="77777777" w:rsidTr="002C765C">
        <w:sdt>
          <w:sdtPr>
            <w:id w:val="-965116832"/>
            <w:placeholder>
              <w:docPart w:val="24EB557F1DA440E38A8315DD70834A03"/>
            </w:placeholder>
            <w:temporary/>
            <w:showingPlcHdr/>
            <w15:appearance w15:val="hidden"/>
          </w:sdtPr>
          <w:sdtContent>
            <w:tc>
              <w:tcPr>
                <w:tcW w:w="937" w:type="pct"/>
                <w:gridSpan w:val="2"/>
                <w:vAlign w:val="bottom"/>
              </w:tcPr>
              <w:p w14:paraId="60DDAAFE" w14:textId="77777777" w:rsidR="007C1A86" w:rsidRPr="00846B76" w:rsidRDefault="007C1A86" w:rsidP="00346DE2">
                <w:r w:rsidRPr="00346DE2">
                  <w:t>Email</w:t>
                </w:r>
              </w:p>
            </w:tc>
          </w:sdtContent>
        </w:sdt>
        <w:tc>
          <w:tcPr>
            <w:tcW w:w="4063" w:type="pct"/>
            <w:gridSpan w:val="3"/>
            <w:tcBorders>
              <w:bottom w:val="single" w:sz="4" w:space="0" w:color="auto"/>
            </w:tcBorders>
            <w:vAlign w:val="bottom"/>
          </w:tcPr>
          <w:p w14:paraId="32F5CBF5" w14:textId="77777777" w:rsidR="007C1A86" w:rsidRPr="00846B76" w:rsidRDefault="007C1A86" w:rsidP="00346DE2">
            <w:pPr>
              <w:spacing w:before="240"/>
            </w:pPr>
          </w:p>
        </w:tc>
      </w:tr>
      <w:tr w:rsidR="007C1A86" w:rsidRPr="00846B76" w14:paraId="75086657" w14:textId="77777777" w:rsidTr="002C765C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652E42D" w14:textId="77777777" w:rsidR="007C1A86" w:rsidRPr="00846B76" w:rsidRDefault="007C1A86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C1A86" w:rsidRPr="00846B76" w14:paraId="7FACAB16" w14:textId="77777777" w:rsidTr="002C765C">
        <w:sdt>
          <w:sdtPr>
            <w:id w:val="1576013153"/>
            <w:placeholder>
              <w:docPart w:val="88594425EC804C819E7A138FF7304283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5"/>
                <w:vAlign w:val="bottom"/>
              </w:tcPr>
              <w:p w14:paraId="5E4B0932" w14:textId="77777777" w:rsidR="007C1A86" w:rsidRDefault="007C1A86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7C1A86" w:rsidRPr="00846B76" w14:paraId="0F18BA7C" w14:textId="77777777" w:rsidTr="002C765C">
        <w:tc>
          <w:tcPr>
            <w:tcW w:w="535" w:type="pct"/>
          </w:tcPr>
          <w:p w14:paraId="1E2C68B9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28BA5341" w14:textId="5A71C2AE" w:rsidR="007C1A86" w:rsidRDefault="007C1A86" w:rsidP="00346DE2">
            <w:r>
              <w:t>Park Event Celebration</w:t>
            </w:r>
          </w:p>
        </w:tc>
      </w:tr>
      <w:tr w:rsidR="007C1A86" w:rsidRPr="00846B76" w14:paraId="3142F91F" w14:textId="77777777" w:rsidTr="002C765C">
        <w:tc>
          <w:tcPr>
            <w:tcW w:w="535" w:type="pct"/>
          </w:tcPr>
          <w:p w14:paraId="42B6E0AB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7CD5CDBE" w14:textId="29D53084" w:rsidR="007C1A86" w:rsidRDefault="007C1A86" w:rsidP="00346DE2">
            <w:r>
              <w:t>Beautification Committee</w:t>
            </w:r>
          </w:p>
        </w:tc>
      </w:tr>
      <w:tr w:rsidR="007C1A86" w:rsidRPr="00846B76" w14:paraId="153A836E" w14:textId="77777777" w:rsidTr="002C765C">
        <w:tc>
          <w:tcPr>
            <w:tcW w:w="535" w:type="pct"/>
          </w:tcPr>
          <w:p w14:paraId="715BE0EB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6CD07C39" w14:textId="750C7EAA" w:rsidR="007C1A86" w:rsidRDefault="007C1A86" w:rsidP="00346DE2">
            <w:r>
              <w:t>Community Yard Sale</w:t>
            </w:r>
          </w:p>
        </w:tc>
      </w:tr>
      <w:tr w:rsidR="007C1A86" w:rsidRPr="00846B76" w14:paraId="69082B52" w14:textId="77777777" w:rsidTr="002C765C">
        <w:tc>
          <w:tcPr>
            <w:tcW w:w="535" w:type="pct"/>
          </w:tcPr>
          <w:p w14:paraId="00D0DC05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6795631D" w14:textId="0851EB23" w:rsidR="007C1A86" w:rsidRDefault="007C1A86" w:rsidP="00346DE2">
            <w:r>
              <w:t>Town clean-up</w:t>
            </w:r>
          </w:p>
        </w:tc>
      </w:tr>
      <w:tr w:rsidR="007C1A86" w:rsidRPr="00846B76" w14:paraId="1B9E7905" w14:textId="77777777" w:rsidTr="002C765C">
        <w:tc>
          <w:tcPr>
            <w:tcW w:w="535" w:type="pct"/>
          </w:tcPr>
          <w:p w14:paraId="7972E1A5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4747769E" w14:textId="71EB80AF" w:rsidR="007C1A86" w:rsidRDefault="007C1A86" w:rsidP="00346DE2">
            <w:r>
              <w:t xml:space="preserve">Town Decorating </w:t>
            </w:r>
          </w:p>
        </w:tc>
      </w:tr>
      <w:tr w:rsidR="007C1A86" w:rsidRPr="00846B76" w14:paraId="53569352" w14:textId="77777777" w:rsidTr="002C765C">
        <w:tc>
          <w:tcPr>
            <w:tcW w:w="535" w:type="pct"/>
          </w:tcPr>
          <w:p w14:paraId="299584B1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681045E7" w14:textId="27B265C4" w:rsidR="007C1A86" w:rsidRDefault="007C1A86" w:rsidP="00346DE2">
            <w:r>
              <w:t xml:space="preserve">Maintaining welcome signs </w:t>
            </w:r>
          </w:p>
        </w:tc>
      </w:tr>
      <w:tr w:rsidR="007C1A86" w:rsidRPr="00846B76" w14:paraId="32A3A3FB" w14:textId="77777777" w:rsidTr="002C765C">
        <w:trPr>
          <w:trHeight w:val="648"/>
        </w:trPr>
        <w:tc>
          <w:tcPr>
            <w:tcW w:w="535" w:type="pct"/>
          </w:tcPr>
          <w:p w14:paraId="3B5E99EA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374379C7" w14:textId="18B63D9A" w:rsidR="007C1A86" w:rsidRDefault="007C1A86" w:rsidP="00346DE2">
            <w:r>
              <w:t xml:space="preserve">Park clean-up </w:t>
            </w:r>
          </w:p>
        </w:tc>
      </w:tr>
      <w:tr w:rsidR="007C1A86" w:rsidRPr="00846B76" w14:paraId="2EDF817B" w14:textId="77777777" w:rsidTr="002C765C">
        <w:trPr>
          <w:trHeight w:val="603"/>
        </w:trPr>
        <w:tc>
          <w:tcPr>
            <w:tcW w:w="535" w:type="pct"/>
          </w:tcPr>
          <w:p w14:paraId="4AD6A21C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2715E26B" w14:textId="30D6F16D" w:rsidR="007C1A86" w:rsidRDefault="007C1A86" w:rsidP="00346DE2">
            <w:r>
              <w:t>Town Flower Garden</w:t>
            </w:r>
          </w:p>
        </w:tc>
      </w:tr>
      <w:tr w:rsidR="007C1A86" w:rsidRPr="00846B76" w14:paraId="1783E721" w14:textId="77777777" w:rsidTr="002C765C">
        <w:tc>
          <w:tcPr>
            <w:tcW w:w="535" w:type="pct"/>
          </w:tcPr>
          <w:p w14:paraId="4F7707ED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2477EA70" w14:textId="7A09BEE0" w:rsidR="007C1A86" w:rsidRDefault="007C1A86" w:rsidP="00346DE2">
            <w:r>
              <w:t>Maintaining Communal Areas</w:t>
            </w:r>
          </w:p>
        </w:tc>
      </w:tr>
      <w:tr w:rsidR="007C1A86" w:rsidRPr="00846B76" w14:paraId="0B1ACAC7" w14:textId="77777777" w:rsidTr="002C765C">
        <w:tc>
          <w:tcPr>
            <w:tcW w:w="535" w:type="pct"/>
          </w:tcPr>
          <w:p w14:paraId="3A468C58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3F82DE04" w14:textId="40813785" w:rsidR="007C1A86" w:rsidRDefault="007C1A86" w:rsidP="00346DE2">
            <w:r>
              <w:t xml:space="preserve">Social Events </w:t>
            </w:r>
          </w:p>
        </w:tc>
      </w:tr>
      <w:tr w:rsidR="007C1A86" w:rsidRPr="00846B76" w14:paraId="1270998D" w14:textId="77777777" w:rsidTr="002C765C">
        <w:tc>
          <w:tcPr>
            <w:tcW w:w="535" w:type="pct"/>
          </w:tcPr>
          <w:p w14:paraId="1DE1DB8F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7CB0B751" w14:textId="1A1AF740" w:rsidR="007C1A86" w:rsidRDefault="007C1A86" w:rsidP="00346DE2">
            <w:r>
              <w:t>Other: _______________________________________________</w:t>
            </w:r>
          </w:p>
        </w:tc>
      </w:tr>
      <w:tr w:rsidR="007C1A86" w:rsidRPr="00846B76" w14:paraId="35C48FD7" w14:textId="77777777" w:rsidTr="002C765C">
        <w:tc>
          <w:tcPr>
            <w:tcW w:w="535" w:type="pct"/>
          </w:tcPr>
          <w:p w14:paraId="04BF6821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3E0A6C6A" w14:textId="5CBBFCD5" w:rsidR="007C1A86" w:rsidRDefault="007C1A86" w:rsidP="00346DE2">
            <w:r>
              <w:t>Other: _______________________________________________</w:t>
            </w:r>
          </w:p>
        </w:tc>
      </w:tr>
      <w:tr w:rsidR="007C1A86" w:rsidRPr="00846B76" w14:paraId="2B78E6B5" w14:textId="77777777" w:rsidTr="002C765C">
        <w:tc>
          <w:tcPr>
            <w:tcW w:w="535" w:type="pct"/>
          </w:tcPr>
          <w:p w14:paraId="50CEF416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2E76C6B0" w14:textId="19571615" w:rsidR="007C1A86" w:rsidRDefault="007C1A86" w:rsidP="00346DE2">
            <w:r>
              <w:t>Other: _______________________________________________</w:t>
            </w:r>
          </w:p>
        </w:tc>
      </w:tr>
      <w:tr w:rsidR="007C1A86" w:rsidRPr="00846B76" w14:paraId="1FAB4790" w14:textId="77777777" w:rsidTr="002C765C">
        <w:tc>
          <w:tcPr>
            <w:tcW w:w="535" w:type="pct"/>
          </w:tcPr>
          <w:p w14:paraId="58376C3E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61407318" w14:textId="647FE670" w:rsidR="007C1A86" w:rsidRDefault="007C1A86" w:rsidP="00346DE2">
            <w:r>
              <w:t>Other: _______________________________________________</w:t>
            </w:r>
          </w:p>
        </w:tc>
      </w:tr>
      <w:tr w:rsidR="007C1A86" w:rsidRPr="00846B76" w14:paraId="7735261E" w14:textId="77777777" w:rsidTr="002C765C">
        <w:tc>
          <w:tcPr>
            <w:tcW w:w="535" w:type="pct"/>
          </w:tcPr>
          <w:p w14:paraId="08E5181D" w14:textId="77777777" w:rsidR="007C1A86" w:rsidRPr="00346DE2" w:rsidRDefault="007C1A86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5" w:type="pct"/>
            <w:gridSpan w:val="4"/>
            <w:vAlign w:val="bottom"/>
          </w:tcPr>
          <w:p w14:paraId="57DAC35F" w14:textId="1BE7789D" w:rsidR="007C1A86" w:rsidRDefault="007C1A86" w:rsidP="00346DE2">
            <w:r>
              <w:t xml:space="preserve">Other: </w:t>
            </w:r>
            <w:r w:rsidR="002C765C">
              <w:t>_______________________________________________</w:t>
            </w:r>
          </w:p>
        </w:tc>
      </w:tr>
      <w:tr w:rsidR="007C1A86" w:rsidRPr="00846B76" w14:paraId="39312EA4" w14:textId="77777777" w:rsidTr="002C765C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4D044E00" w14:textId="77777777" w:rsidR="007C1A86" w:rsidRPr="00846B76" w:rsidRDefault="007C1A86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ED71ED9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1A445" w14:textId="77777777" w:rsidR="007C1A86" w:rsidRDefault="007C1A86" w:rsidP="00650259">
      <w:pPr>
        <w:spacing w:after="0" w:line="240" w:lineRule="auto"/>
      </w:pPr>
      <w:r>
        <w:separator/>
      </w:r>
    </w:p>
  </w:endnote>
  <w:endnote w:type="continuationSeparator" w:id="0">
    <w:p w14:paraId="604A910C" w14:textId="77777777" w:rsidR="007C1A86" w:rsidRDefault="007C1A8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69BF88-EC69-4A16-B9B2-F04E61B82ADA}"/>
    <w:embedBold r:id="rId2" w:fontKey="{44BB8BB2-2A41-4692-889A-F077B203271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6EF7E3D-698A-4D0F-BD34-6AE3D33B0D95}"/>
    <w:embedBold r:id="rId4" w:fontKey="{ED14396A-8746-48C2-BD64-84C980E09417}"/>
    <w:embedItalic r:id="rId5" w:fontKey="{2D0C95EA-0BED-4DB1-B4B2-B0DA6567FEA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73E4B5D-29CF-4A1D-B1FE-5D4EE0BD850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F3A1B3D-1F01-4D42-8108-E28B31C3E8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7C1A86" w14:paraId="0E063AEB" w14:textId="77777777" w:rsidTr="007C1A86">
      <w:trPr>
        <w:trHeight w:val="540"/>
      </w:trPr>
      <w:tc>
        <w:tcPr>
          <w:tcW w:w="4675" w:type="dxa"/>
          <w:vAlign w:val="center"/>
        </w:tcPr>
        <w:p w14:paraId="72370B77" w14:textId="7D7B884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4BFD2C9" w14:textId="4226E83C" w:rsidR="002462F3" w:rsidRPr="007C1A86" w:rsidRDefault="007C1A86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</w:pPr>
          <w:r w:rsidRPr="007C1A86">
            <w:rPr>
              <w:noProof/>
            </w:rPr>
            <w:t xml:space="preserve">Town of Sims, NC </w:t>
          </w:r>
        </w:p>
      </w:tc>
    </w:tr>
  </w:tbl>
  <w:p w14:paraId="200F114E" w14:textId="5F7FBA9C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F31F8E" w14:textId="77777777" w:rsidR="007C1A86" w:rsidRDefault="007C1A86" w:rsidP="00650259">
      <w:pPr>
        <w:spacing w:after="0" w:line="240" w:lineRule="auto"/>
      </w:pPr>
      <w:r>
        <w:separator/>
      </w:r>
    </w:p>
  </w:footnote>
  <w:footnote w:type="continuationSeparator" w:id="0">
    <w:p w14:paraId="03C4F48C" w14:textId="77777777" w:rsidR="007C1A86" w:rsidRDefault="007C1A8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0" w:type="dxa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8023"/>
    </w:tblGrid>
    <w:tr w:rsidR="00731F26" w:rsidRPr="00731F26" w14:paraId="30DA9EB2" w14:textId="77777777" w:rsidTr="007C1A86">
      <w:trPr>
        <w:trHeight w:val="990"/>
      </w:trPr>
      <w:tc>
        <w:tcPr>
          <w:tcW w:w="1607" w:type="dxa"/>
          <w:shd w:val="clear" w:color="auto" w:fill="731F1C" w:themeFill="accent5"/>
          <w:vAlign w:val="center"/>
        </w:tcPr>
        <w:p w14:paraId="76CB2D58" w14:textId="1B6AB4AA" w:rsidR="001C1CF4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33E3B58" wp14:editId="45777656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3" w:type="dxa"/>
          <w:shd w:val="clear" w:color="auto" w:fill="731F1C" w:themeFill="accent5"/>
          <w:vAlign w:val="center"/>
        </w:tcPr>
        <w:sdt>
          <w:sdtPr>
            <w:rPr>
              <w:rFonts w:ascii="Corbel" w:eastAsia="Calibri" w:hAnsi="Corbel" w:cs="Times New Roman"/>
              <w:b/>
              <w:color w:val="FFFFFF"/>
              <w:sz w:val="44"/>
            </w:rPr>
            <w:id w:val="1345121305"/>
            <w:placeholder>
              <w:docPart w:val="E4AC437050484058932F738ACE7289A8"/>
            </w:placeholder>
            <w:temporary/>
            <w:showingPlcHdr/>
            <w15:appearance w15:val="hidden"/>
          </w:sdtPr>
          <w:sdtEndPr/>
          <w:sdtContent>
            <w:p w14:paraId="6B979276" w14:textId="77777777" w:rsidR="001C1CF4" w:rsidRPr="00731F26" w:rsidRDefault="00731F26" w:rsidP="00731F26">
              <w:pPr>
                <w:spacing w:after="0"/>
                <w:rPr>
                  <w:rFonts w:ascii="Corbel" w:eastAsia="Calibri" w:hAnsi="Corbel" w:cs="Times New Roman"/>
                  <w:color w:val="FFFFFF"/>
                  <w:sz w:val="44"/>
                </w:rPr>
              </w:pPr>
              <w:r w:rsidRPr="00F62A1B">
                <w:rPr>
                  <w:rStyle w:val="HeaderChar"/>
                </w:rPr>
                <w:t>Volunteer Form</w:t>
              </w:r>
            </w:p>
          </w:sdtContent>
        </w:sdt>
      </w:tc>
    </w:tr>
  </w:tbl>
  <w:p w14:paraId="4E06E6CF" w14:textId="6C5BDE44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85783625">
    <w:abstractNumId w:val="11"/>
  </w:num>
  <w:num w:numId="2" w16cid:durableId="61298254">
    <w:abstractNumId w:val="7"/>
  </w:num>
  <w:num w:numId="3" w16cid:durableId="770392963">
    <w:abstractNumId w:val="15"/>
  </w:num>
  <w:num w:numId="4" w16cid:durableId="47918231">
    <w:abstractNumId w:val="12"/>
  </w:num>
  <w:num w:numId="5" w16cid:durableId="661278303">
    <w:abstractNumId w:val="13"/>
  </w:num>
  <w:num w:numId="6" w16cid:durableId="105005276">
    <w:abstractNumId w:val="19"/>
  </w:num>
  <w:num w:numId="7" w16cid:durableId="1140149691">
    <w:abstractNumId w:val="6"/>
  </w:num>
  <w:num w:numId="8" w16cid:durableId="1169060505">
    <w:abstractNumId w:val="10"/>
  </w:num>
  <w:num w:numId="9" w16cid:durableId="1312716719">
    <w:abstractNumId w:val="17"/>
  </w:num>
  <w:num w:numId="10" w16cid:durableId="994335850">
    <w:abstractNumId w:val="1"/>
  </w:num>
  <w:num w:numId="11" w16cid:durableId="363598777">
    <w:abstractNumId w:val="5"/>
  </w:num>
  <w:num w:numId="12" w16cid:durableId="151218970">
    <w:abstractNumId w:val="0"/>
  </w:num>
  <w:num w:numId="13" w16cid:durableId="812602041">
    <w:abstractNumId w:val="2"/>
  </w:num>
  <w:num w:numId="14" w16cid:durableId="2114979625">
    <w:abstractNumId w:val="9"/>
  </w:num>
  <w:num w:numId="15" w16cid:durableId="628634795">
    <w:abstractNumId w:val="8"/>
  </w:num>
  <w:num w:numId="16" w16cid:durableId="471406077">
    <w:abstractNumId w:val="16"/>
  </w:num>
  <w:num w:numId="17" w16cid:durableId="1633319739">
    <w:abstractNumId w:val="3"/>
  </w:num>
  <w:num w:numId="18" w16cid:durableId="694230378">
    <w:abstractNumId w:val="21"/>
  </w:num>
  <w:num w:numId="19" w16cid:durableId="1984386297">
    <w:abstractNumId w:val="18"/>
  </w:num>
  <w:num w:numId="20" w16cid:durableId="496506095">
    <w:abstractNumId w:val="14"/>
  </w:num>
  <w:num w:numId="21" w16cid:durableId="1785731751">
    <w:abstractNumId w:val="20"/>
  </w:num>
  <w:num w:numId="22" w16cid:durableId="46112159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A86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2C765C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1A86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1D75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nt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4AC437050484058932F738ACE728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E7DAC-A40B-4543-B12A-4716D014244B}"/>
      </w:docPartPr>
      <w:docPartBody>
        <w:p w:rsidR="00B25652" w:rsidRDefault="00B25652" w:rsidP="00B25652">
          <w:pPr>
            <w:pStyle w:val="E4AC437050484058932F738ACE7289A8"/>
          </w:pPr>
          <w:r w:rsidRPr="00346DE2">
            <w:t>First Name</w:t>
          </w:r>
        </w:p>
      </w:docPartBody>
    </w:docPart>
    <w:docPart>
      <w:docPartPr>
        <w:name w:val="6DA685AD2D2B4A229C5F08E13021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D47FC-787C-4699-A9BC-3999F954242D}"/>
      </w:docPartPr>
      <w:docPartBody>
        <w:p w:rsidR="00B25652" w:rsidRDefault="00B25652" w:rsidP="00B25652">
          <w:pPr>
            <w:pStyle w:val="6DA685AD2D2B4A229C5F08E130215B94"/>
          </w:pPr>
          <w:r w:rsidRPr="00346DE2">
            <w:t>First Name</w:t>
          </w:r>
        </w:p>
      </w:docPartBody>
    </w:docPart>
    <w:docPart>
      <w:docPartPr>
        <w:name w:val="9024FCF3DABA45628BF172F074062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36320-E73E-40F6-80AA-845BB6758082}"/>
      </w:docPartPr>
      <w:docPartBody>
        <w:p w:rsidR="00B25652" w:rsidRDefault="00B25652" w:rsidP="00B25652">
          <w:pPr>
            <w:pStyle w:val="9024FCF3DABA45628BF172F07406297B"/>
          </w:pPr>
          <w:r w:rsidRPr="00346DE2">
            <w:t>Last Name</w:t>
          </w:r>
        </w:p>
      </w:docPartBody>
    </w:docPart>
    <w:docPart>
      <w:docPartPr>
        <w:name w:val="EB8D84C1AD184E578C1B5EEE0DA2E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BCD4D-520A-45BB-95A3-C15963B4120F}"/>
      </w:docPartPr>
      <w:docPartBody>
        <w:p w:rsidR="00B25652" w:rsidRDefault="00B25652" w:rsidP="00B25652">
          <w:pPr>
            <w:pStyle w:val="EB8D84C1AD184E578C1B5EEE0DA2E6F2"/>
          </w:pPr>
          <w:r w:rsidRPr="00346DE2">
            <w:t>Address</w:t>
          </w:r>
        </w:p>
      </w:docPartBody>
    </w:docPart>
    <w:docPart>
      <w:docPartPr>
        <w:name w:val="858DDD94FD9443AD941972E42C25E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D6C63-B4B5-4407-941B-C4A64516AE36}"/>
      </w:docPartPr>
      <w:docPartBody>
        <w:p w:rsidR="00B25652" w:rsidRDefault="00B25652" w:rsidP="00B25652">
          <w:pPr>
            <w:pStyle w:val="858DDD94FD9443AD941972E42C25E72C"/>
          </w:pPr>
          <w:r w:rsidRPr="00346DE2">
            <w:t>City/State/Zip</w:t>
          </w:r>
        </w:p>
      </w:docPartBody>
    </w:docPart>
    <w:docPart>
      <w:docPartPr>
        <w:name w:val="826CB45C27AB4E4086B179C15A9F3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E3D80-7A08-4939-9B6B-1352AF38A081}"/>
      </w:docPartPr>
      <w:docPartBody>
        <w:p w:rsidR="00B25652" w:rsidRDefault="00B25652" w:rsidP="00B25652">
          <w:pPr>
            <w:pStyle w:val="826CB45C27AB4E4086B179C15A9F3FEB"/>
          </w:pPr>
          <w:r w:rsidRPr="00346DE2">
            <w:t>Cell Phone</w:t>
          </w:r>
        </w:p>
      </w:docPartBody>
    </w:docPart>
    <w:docPart>
      <w:docPartPr>
        <w:name w:val="24EB557F1DA440E38A8315DD70834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58683-1FCB-413E-9320-54B27E70CB6B}"/>
      </w:docPartPr>
      <w:docPartBody>
        <w:p w:rsidR="00B25652" w:rsidRDefault="00B25652" w:rsidP="00B25652">
          <w:pPr>
            <w:pStyle w:val="24EB557F1DA440E38A8315DD70834A03"/>
          </w:pPr>
          <w:r w:rsidRPr="00346DE2">
            <w:t>Email</w:t>
          </w:r>
        </w:p>
      </w:docPartBody>
    </w:docPart>
    <w:docPart>
      <w:docPartPr>
        <w:name w:val="88594425EC804C819E7A138FF730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085EB-1C9E-402E-8A28-979BDAA9642B}"/>
      </w:docPartPr>
      <w:docPartBody>
        <w:p w:rsidR="00B25652" w:rsidRDefault="00B25652" w:rsidP="00B25652">
          <w:pPr>
            <w:pStyle w:val="88594425EC804C819E7A138FF7304283"/>
          </w:pPr>
          <w:r w:rsidRPr="00346DE2">
            <w:t>I am interested in volunteering for the following types of activities: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652"/>
    <w:rsid w:val="00B2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62CACC48A64993813F2A9B6B8BE617">
    <w:name w:val="9862CACC48A64993813F2A9B6B8BE617"/>
  </w:style>
  <w:style w:type="paragraph" w:customStyle="1" w:styleId="CFC53FEA38CC46CC80FB122405D5D243">
    <w:name w:val="CFC53FEA38CC46CC80FB122405D5D243"/>
  </w:style>
  <w:style w:type="paragraph" w:customStyle="1" w:styleId="014A147D6C494EE29FDEF6E554BC5479">
    <w:name w:val="014A147D6C494EE29FDEF6E554BC5479"/>
  </w:style>
  <w:style w:type="paragraph" w:customStyle="1" w:styleId="FA0109CA012A48A0950B7F0666F5319B">
    <w:name w:val="FA0109CA012A48A0950B7F0666F5319B"/>
  </w:style>
  <w:style w:type="paragraph" w:customStyle="1" w:styleId="A0B579AA29E14483936EF60CE18B4C3C">
    <w:name w:val="A0B579AA29E14483936EF60CE18B4C3C"/>
  </w:style>
  <w:style w:type="paragraph" w:customStyle="1" w:styleId="334C1F217D78476389763BC0ED85A1D7">
    <w:name w:val="334C1F217D78476389763BC0ED85A1D7"/>
  </w:style>
  <w:style w:type="paragraph" w:customStyle="1" w:styleId="897219292413400EA86341D38C7BF236">
    <w:name w:val="897219292413400EA86341D38C7BF236"/>
  </w:style>
  <w:style w:type="paragraph" w:customStyle="1" w:styleId="CAD69B3E3FC34EB992AC67BF72030C75">
    <w:name w:val="CAD69B3E3FC34EB992AC67BF72030C75"/>
  </w:style>
  <w:style w:type="paragraph" w:customStyle="1" w:styleId="A5DCCB730EE94C9198FC35C53E218A3D">
    <w:name w:val="A5DCCB730EE94C9198FC35C53E218A3D"/>
  </w:style>
  <w:style w:type="paragraph" w:customStyle="1" w:styleId="8C2FA0C1F1364AD2AF0AEBD02D071B99">
    <w:name w:val="8C2FA0C1F1364AD2AF0AEBD02D071B99"/>
  </w:style>
  <w:style w:type="paragraph" w:customStyle="1" w:styleId="CC24D9D66F1C4378A93308BACB6DF0BC">
    <w:name w:val="CC24D9D66F1C4378A93308BACB6DF0BC"/>
  </w:style>
  <w:style w:type="paragraph" w:customStyle="1" w:styleId="73C547E4CDB849229DE35292CE844235">
    <w:name w:val="73C547E4CDB849229DE35292CE844235"/>
  </w:style>
  <w:style w:type="paragraph" w:customStyle="1" w:styleId="01B5CDC5EB284BD0A0AB5F81014166AB">
    <w:name w:val="01B5CDC5EB284BD0A0AB5F81014166AB"/>
  </w:style>
  <w:style w:type="paragraph" w:customStyle="1" w:styleId="2F668EDE136548408B02ED54C15B1CC1">
    <w:name w:val="2F668EDE136548408B02ED54C15B1CC1"/>
  </w:style>
  <w:style w:type="paragraph" w:customStyle="1" w:styleId="16F867D6546546A39F86DCCC64D889C6">
    <w:name w:val="16F867D6546546A39F86DCCC64D889C6"/>
  </w:style>
  <w:style w:type="paragraph" w:customStyle="1" w:styleId="0FEAD862F4B24FBABF808B9C2D8866D4">
    <w:name w:val="0FEAD862F4B24FBABF808B9C2D8866D4"/>
  </w:style>
  <w:style w:type="paragraph" w:customStyle="1" w:styleId="425D398BA917445A9DE8615E87FF0CDE">
    <w:name w:val="425D398BA917445A9DE8615E87FF0CDE"/>
  </w:style>
  <w:style w:type="paragraph" w:customStyle="1" w:styleId="93FBEB358817432E89E8DF8D1BDE2557">
    <w:name w:val="93FBEB358817432E89E8DF8D1BDE2557"/>
  </w:style>
  <w:style w:type="paragraph" w:customStyle="1" w:styleId="135806DAB3624EDAAAC9FE38AE85334A">
    <w:name w:val="135806DAB3624EDAAAC9FE38AE85334A"/>
  </w:style>
  <w:style w:type="paragraph" w:customStyle="1" w:styleId="EC70AF8BCB034842B42854BB15BBE3BA">
    <w:name w:val="EC70AF8BCB034842B42854BB15BBE3BA"/>
  </w:style>
  <w:style w:type="paragraph" w:customStyle="1" w:styleId="08C7D06BD67042119743CFC507B8A496">
    <w:name w:val="08C7D06BD67042119743CFC507B8A496"/>
  </w:style>
  <w:style w:type="paragraph" w:customStyle="1" w:styleId="E818454AB53F40CF9FFC1506176669EF">
    <w:name w:val="E818454AB53F40CF9FFC1506176669EF"/>
  </w:style>
  <w:style w:type="paragraph" w:customStyle="1" w:styleId="B939E172F0614BFF9747D7436B858B08">
    <w:name w:val="B939E172F0614BFF9747D7436B858B08"/>
  </w:style>
  <w:style w:type="paragraph" w:customStyle="1" w:styleId="E4AC437050484058932F738ACE7289A8">
    <w:name w:val="E4AC437050484058932F738ACE7289A8"/>
    <w:rsid w:val="00B25652"/>
  </w:style>
  <w:style w:type="paragraph" w:customStyle="1" w:styleId="944183D481F54957AA2F2C709E42D2F2">
    <w:name w:val="944183D481F54957AA2F2C709E42D2F2"/>
    <w:rsid w:val="00B25652"/>
  </w:style>
  <w:style w:type="paragraph" w:customStyle="1" w:styleId="4EC5E7F425E84E17AD898720D3182627">
    <w:name w:val="4EC5E7F425E84E17AD898720D3182627"/>
    <w:rsid w:val="00B25652"/>
  </w:style>
  <w:style w:type="paragraph" w:customStyle="1" w:styleId="A9591F31B43248ACB1904D61781F7596">
    <w:name w:val="A9591F31B43248ACB1904D61781F7596"/>
    <w:rsid w:val="00B25652"/>
  </w:style>
  <w:style w:type="paragraph" w:customStyle="1" w:styleId="610686293F2441F5994D98B3D090F797">
    <w:name w:val="610686293F2441F5994D98B3D090F797"/>
    <w:rsid w:val="00B25652"/>
  </w:style>
  <w:style w:type="paragraph" w:customStyle="1" w:styleId="66F7087A9B0C4FC1BC8110E6BB7AD2AB">
    <w:name w:val="66F7087A9B0C4FC1BC8110E6BB7AD2AB"/>
    <w:rsid w:val="00B25652"/>
  </w:style>
  <w:style w:type="paragraph" w:customStyle="1" w:styleId="E18AA9F9F7804A93BDCCBAF6DE5E809E">
    <w:name w:val="E18AA9F9F7804A93BDCCBAF6DE5E809E"/>
    <w:rsid w:val="00B25652"/>
  </w:style>
  <w:style w:type="paragraph" w:customStyle="1" w:styleId="74200979A0344869A52CE1AA532CB4A9">
    <w:name w:val="74200979A0344869A52CE1AA532CB4A9"/>
    <w:rsid w:val="00B25652"/>
  </w:style>
  <w:style w:type="paragraph" w:customStyle="1" w:styleId="2A6D1DB3DC794D47B29D0C421A6F446D">
    <w:name w:val="2A6D1DB3DC794D47B29D0C421A6F446D"/>
    <w:rsid w:val="00B25652"/>
  </w:style>
  <w:style w:type="paragraph" w:customStyle="1" w:styleId="F2022649D3B342EA8F4D48222D5BCBD2">
    <w:name w:val="F2022649D3B342EA8F4D48222D5BCBD2"/>
    <w:rsid w:val="00B25652"/>
  </w:style>
  <w:style w:type="paragraph" w:customStyle="1" w:styleId="249AD1F0E7D942CAB5DB26768EA3CB0B">
    <w:name w:val="249AD1F0E7D942CAB5DB26768EA3CB0B"/>
    <w:rsid w:val="00B25652"/>
  </w:style>
  <w:style w:type="paragraph" w:customStyle="1" w:styleId="6DA685AD2D2B4A229C5F08E130215B94">
    <w:name w:val="6DA685AD2D2B4A229C5F08E130215B94"/>
    <w:rsid w:val="00B25652"/>
  </w:style>
  <w:style w:type="paragraph" w:customStyle="1" w:styleId="9024FCF3DABA45628BF172F07406297B">
    <w:name w:val="9024FCF3DABA45628BF172F07406297B"/>
    <w:rsid w:val="00B25652"/>
  </w:style>
  <w:style w:type="paragraph" w:customStyle="1" w:styleId="EB8D84C1AD184E578C1B5EEE0DA2E6F2">
    <w:name w:val="EB8D84C1AD184E578C1B5EEE0DA2E6F2"/>
    <w:rsid w:val="00B25652"/>
  </w:style>
  <w:style w:type="paragraph" w:customStyle="1" w:styleId="858DDD94FD9443AD941972E42C25E72C">
    <w:name w:val="858DDD94FD9443AD941972E42C25E72C"/>
    <w:rsid w:val="00B25652"/>
  </w:style>
  <w:style w:type="paragraph" w:customStyle="1" w:styleId="826CB45C27AB4E4086B179C15A9F3FEB">
    <w:name w:val="826CB45C27AB4E4086B179C15A9F3FEB"/>
    <w:rsid w:val="00B25652"/>
  </w:style>
  <w:style w:type="paragraph" w:customStyle="1" w:styleId="24EB557F1DA440E38A8315DD70834A03">
    <w:name w:val="24EB557F1DA440E38A8315DD70834A03"/>
    <w:rsid w:val="00B25652"/>
  </w:style>
  <w:style w:type="paragraph" w:customStyle="1" w:styleId="88594425EC804C819E7A138FF7304283">
    <w:name w:val="88594425EC804C819E7A138FF7304283"/>
    <w:rsid w:val="00B25652"/>
  </w:style>
  <w:style w:type="paragraph" w:customStyle="1" w:styleId="C5076680350449858BEFACC7C2B6D321">
    <w:name w:val="C5076680350449858BEFACC7C2B6D321"/>
    <w:rsid w:val="00B25652"/>
  </w:style>
  <w:style w:type="paragraph" w:customStyle="1" w:styleId="8FE8E64A8522434292D6851956A94D7D">
    <w:name w:val="8FE8E64A8522434292D6851956A94D7D"/>
    <w:rsid w:val="00B25652"/>
  </w:style>
  <w:style w:type="paragraph" w:customStyle="1" w:styleId="22E1AA91915B444CA7C513D7C382C200">
    <w:name w:val="22E1AA91915B444CA7C513D7C382C200"/>
    <w:rsid w:val="00B25652"/>
  </w:style>
  <w:style w:type="paragraph" w:customStyle="1" w:styleId="325F1F130EB14117813E274A5DDB76C5">
    <w:name w:val="325F1F130EB14117813E274A5DDB76C5"/>
    <w:rsid w:val="00B25652"/>
  </w:style>
  <w:style w:type="paragraph" w:customStyle="1" w:styleId="13C6034A0C684D27BC450AFEE5E0C16F">
    <w:name w:val="13C6034A0C684D27BC450AFEE5E0C16F"/>
    <w:rsid w:val="00B256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2024-05-09T15:23:00Z</dcterms:created>
  <dcterms:modified xsi:type="dcterms:W3CDTF">2024-05-09T15:23:00Z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